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597" w:rsidRDefault="00795597">
      <w:r w:rsidRPr="00380EEE">
        <w:rPr>
          <w:noProof/>
          <w:lang w:eastAsia="lv-LV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11pt;height:564pt;visibility:visible">
            <v:imagedata r:id="rId4" o:title=""/>
          </v:shape>
        </w:pict>
      </w:r>
    </w:p>
    <w:p w:rsidR="00795597" w:rsidRDefault="00795597">
      <w:r w:rsidRPr="00380EEE">
        <w:rPr>
          <w:noProof/>
          <w:lang w:eastAsia="lv-LV"/>
        </w:rPr>
        <w:pict>
          <v:shape id="Picture 2" o:spid="_x0000_i1026" type="#_x0000_t75" style="width:411pt;height:564pt;visibility:visible">
            <v:imagedata r:id="rId5" o:title=""/>
          </v:shape>
        </w:pict>
      </w:r>
    </w:p>
    <w:sectPr w:rsidR="00795597" w:rsidSect="00C02D1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20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6DC4"/>
    <w:rsid w:val="00222160"/>
    <w:rsid w:val="00380EEE"/>
    <w:rsid w:val="00502DDA"/>
    <w:rsid w:val="00771535"/>
    <w:rsid w:val="00795597"/>
    <w:rsid w:val="00A37C8E"/>
    <w:rsid w:val="00AC1C03"/>
    <w:rsid w:val="00C02D1E"/>
    <w:rsid w:val="00C546A3"/>
    <w:rsid w:val="00CC27F0"/>
    <w:rsid w:val="00DA6DC4"/>
    <w:rsid w:val="00EE2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C03"/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A6D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0</Words>
  <Characters>3</Characters>
  <Application>Microsoft Office Outlook</Application>
  <DocSecurity>0</DocSecurity>
  <Lines>0</Lines>
  <Paragraphs>0</Paragraphs>
  <ScaleCrop>false</ScaleCrop>
  <Company>"Jurmalas udens"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Anda</dc:creator>
  <cp:keywords/>
  <dc:description/>
  <cp:lastModifiedBy>Inese Pelse</cp:lastModifiedBy>
  <cp:revision>2</cp:revision>
  <dcterms:created xsi:type="dcterms:W3CDTF">2013-03-26T10:25:00Z</dcterms:created>
  <dcterms:modified xsi:type="dcterms:W3CDTF">2013-03-26T10:25:00Z</dcterms:modified>
</cp:coreProperties>
</file>